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58C37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 w14:paraId="1525540E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val="en-US" w:eastAsia="zh-CN" w:bidi="ar-SA"/>
        </w:rPr>
        <w:t>拟作退学处理学生公示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名单</w:t>
      </w:r>
      <w:bookmarkEnd w:id="0"/>
    </w:p>
    <w:tbl>
      <w:tblPr>
        <w:tblStyle w:val="7"/>
        <w:tblW w:w="8967" w:type="dxa"/>
        <w:jc w:val="center"/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680"/>
        <w:gridCol w:w="1014"/>
        <w:gridCol w:w="682"/>
        <w:gridCol w:w="2291"/>
        <w:gridCol w:w="1014"/>
        <w:gridCol w:w="3286"/>
      </w:tblGrid>
      <w:tr w14:paraId="726D637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63" w:hRule="exact"/>
          <w:tblHeader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DE64A">
            <w:pPr>
              <w:widowControl/>
              <w:snapToGrid w:val="0"/>
              <w:jc w:val="center"/>
              <w:rPr>
                <w:rFonts w:hint="eastAsia" w:ascii="宋体" w:hAnsi="宋体" w:eastAsia="宋体" w:cs="Arial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2"/>
                <w:szCs w:val="22"/>
                <w:lang w:eastAsia="zh-CN"/>
              </w:rPr>
              <w:t>序号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B0971">
            <w:pPr>
              <w:widowControl/>
              <w:snapToGrid w:val="0"/>
              <w:jc w:val="center"/>
              <w:rPr>
                <w:rFonts w:hint="eastAsia" w:ascii="宋体" w:hAnsi="宋体" w:eastAsia="宋体" w:cs="Arial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6D9AD">
            <w:pPr>
              <w:widowControl/>
              <w:snapToGrid w:val="0"/>
              <w:jc w:val="center"/>
              <w:rPr>
                <w:rFonts w:hint="eastAsia" w:ascii="宋体" w:hAnsi="宋体" w:eastAsia="宋体" w:cs="Arial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90A2B">
            <w:pPr>
              <w:widowControl/>
              <w:snapToGrid w:val="0"/>
              <w:jc w:val="center"/>
              <w:rPr>
                <w:rFonts w:hint="eastAsia" w:ascii="宋体" w:hAnsi="宋体" w:eastAsia="宋体" w:cs="Arial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2"/>
                <w:szCs w:val="22"/>
                <w:lang w:eastAsia="zh-CN"/>
              </w:rPr>
              <w:t>学号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0D957">
            <w:pPr>
              <w:widowControl/>
              <w:snapToGrid w:val="0"/>
              <w:jc w:val="center"/>
              <w:rPr>
                <w:rFonts w:hint="eastAsia" w:ascii="宋体" w:hAnsi="宋体" w:eastAsia="宋体" w:cs="Arial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2"/>
                <w:szCs w:val="22"/>
                <w:lang w:eastAsia="zh-CN"/>
              </w:rPr>
              <w:t>层次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F9536">
            <w:pPr>
              <w:widowControl/>
              <w:snapToGrid w:val="0"/>
              <w:jc w:val="center"/>
              <w:rPr>
                <w:rFonts w:hint="eastAsia" w:ascii="宋体" w:hAnsi="宋体" w:eastAsia="宋体" w:cs="Arial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2"/>
                <w:szCs w:val="22"/>
                <w:lang w:eastAsia="zh-CN"/>
              </w:rPr>
              <w:t>专业</w:t>
            </w:r>
          </w:p>
        </w:tc>
      </w:tr>
      <w:tr w14:paraId="524242E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F25D7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1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EA2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符节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859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FF2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201840212015024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894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F36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 w14:paraId="06AEC3E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6F56E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2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4B3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张鑫宝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BA7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E53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202140111008012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69E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0E4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船舶与海洋工程</w:t>
            </w:r>
          </w:p>
        </w:tc>
      </w:tr>
      <w:tr w14:paraId="33C2159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620BD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3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818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李聪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DCA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E4A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202140111008015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9D6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FDE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船舶与海洋工程</w:t>
            </w:r>
          </w:p>
        </w:tc>
      </w:tr>
      <w:tr w14:paraId="6E7BE91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C1473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4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4AC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解瑞谦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910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21A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202140111008021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EFA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9EA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船舶与海洋工程</w:t>
            </w:r>
          </w:p>
        </w:tc>
      </w:tr>
      <w:tr w14:paraId="55448FA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8E3B6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5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019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黎明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3F7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C76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202140411001001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974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505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</w:tr>
      <w:tr w14:paraId="5D5E50D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ACA0A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6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438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付伟鹏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013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383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202140411001005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5C2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1D8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</w:tr>
      <w:tr w14:paraId="1D66FD9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9B935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7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A26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杨树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553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5AC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202140411001006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378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CD8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</w:tr>
      <w:tr w14:paraId="105872B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051A7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8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0FA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代红莹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F45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D0F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202140411001013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989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4BD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</w:tr>
      <w:tr w14:paraId="0FF261A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B5766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9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472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李睿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12D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AD8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202142071017009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F13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9EA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 w14:paraId="1113C73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876E9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10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75F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卢莹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13A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711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202140231001004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A84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063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</w:t>
            </w:r>
          </w:p>
        </w:tc>
      </w:tr>
      <w:tr w14:paraId="47D1476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12BA1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11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26D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李亭亭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D16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69E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202140231001006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285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675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</w:t>
            </w:r>
          </w:p>
        </w:tc>
      </w:tr>
      <w:tr w14:paraId="08E8E9F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B3E70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12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DA0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郭鸿顺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64A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18A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202130911001008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BF3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80B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 w14:paraId="6BB81D4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69651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13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7BF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郭伟强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D2E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07B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202130911001009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114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C76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 w14:paraId="5B60291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66184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14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04F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柳迪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B46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356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202130911001016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D84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ECD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 w14:paraId="73CC269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D2E89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15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301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武宝翀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CD3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713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202130911001024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86E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545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 w14:paraId="62FDF4A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8E7D5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16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9C6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李柯林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298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ECC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202140911007015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2F3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141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 w14:paraId="0CD2BDD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3040A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17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9DC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赵阳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6BB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C0E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202140911007058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03A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135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 w14:paraId="6BCF7DB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C7D21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18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7AD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胡译文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708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B43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202140911010037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D6E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5BF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 w14:paraId="70FD75E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BD291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19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C8B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杨家恒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5BD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018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202140911010116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E4C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B62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 w14:paraId="4796323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7BB61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20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C46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陆世佳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852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406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202140911022001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376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B91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 w14:paraId="0541566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CA67C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21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9DF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杜磊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105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3B8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202140221001005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07F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4C5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建筑环境与能源应用工程</w:t>
            </w:r>
          </w:p>
        </w:tc>
      </w:tr>
      <w:tr w14:paraId="7F0F2ED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3144A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22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5D9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金满昌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774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30B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202140211001005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DAE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006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 w14:paraId="6158507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C4E90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23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F4E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韩启明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328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639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202140211001007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6B5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847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 w14:paraId="3E25B5C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F5F24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24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FA5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王利军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4E5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DED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202140211001053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FD6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38A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 w14:paraId="32E29FB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5F0A0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25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C29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王红伟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0EA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383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202140211001061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CE2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998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 w14:paraId="6F5A0F3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5BC32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26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74A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崔鑫淼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93E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4F2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202140211001063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517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3C7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 w14:paraId="6469453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20B57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27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040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田春雷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9E3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36F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202140211001074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E02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401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 w14:paraId="23A112E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D7594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28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2FA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刘国昌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85A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835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202140211010123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910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A46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 w14:paraId="35E2DB8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966F6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29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B7B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崔伟峰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7CC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CB6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202140211015018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32C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10F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 w14:paraId="12EBFB3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87769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30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32F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李楠楠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1D3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8CA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202140211017024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CB1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40B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 w14:paraId="33CF314E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A6F8F">
            <w:pPr>
              <w:widowControl/>
              <w:snapToGrid w:val="0"/>
              <w:jc w:val="center"/>
              <w:rPr>
                <w:rFonts w:ascii="宋体" w:hAnsi="宋体" w:eastAsia="宋体" w:cs="Arial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0"/>
              </w:rPr>
              <w:t>31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802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王英楠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BDC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F39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202140211017060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344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宋体" w:hAnsi="Arial" w:eastAsia="宋体" w:cs="Arial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D81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</w:tbl>
    <w:p w14:paraId="7E11FCF4">
      <w:pPr>
        <w:spacing w:line="360" w:lineRule="auto"/>
        <w:rPr>
          <w:rFonts w:eastAsia="仿宋"/>
          <w:b/>
          <w:bCs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74" w:bottom="136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52786DB-6A63-4373-951D-530230F8013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CB9D871-1A26-4AFE-9033-8BF3175EEF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19F6993-8904-4375-A2D6-C6F40446F91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28BCA194-1BA0-42EA-8292-6324B2ABEFF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E3BBB6E-4266-48DA-B585-B697E6EEF31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A2FC6">
    <w:pPr>
      <w:pStyle w:val="5"/>
      <w:framePr w:wrap="around" w:vAnchor="text" w:hAnchor="margin" w:xAlign="outside" w:y="1"/>
      <w:rPr>
        <w:rStyle w:val="10"/>
        <w:rFonts w:ascii="宋体" w:hAnsi="宋体"/>
        <w:sz w:val="28"/>
        <w:szCs w:val="28"/>
      </w:rPr>
    </w:pPr>
  </w:p>
  <w:p w14:paraId="053C644C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15360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48771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YWQ4YzU1ZGRhMDU1NThmOWU1OTQ4MWU1NjU2MjEifQ=="/>
  </w:docVars>
  <w:rsids>
    <w:rsidRoot w:val="00AD5C0A"/>
    <w:rsid w:val="0000006A"/>
    <w:rsid w:val="00000F39"/>
    <w:rsid w:val="0001067A"/>
    <w:rsid w:val="00011DAA"/>
    <w:rsid w:val="000330C5"/>
    <w:rsid w:val="00037EC7"/>
    <w:rsid w:val="000439D0"/>
    <w:rsid w:val="00045124"/>
    <w:rsid w:val="0005482F"/>
    <w:rsid w:val="000633F2"/>
    <w:rsid w:val="00067173"/>
    <w:rsid w:val="000753CA"/>
    <w:rsid w:val="00076936"/>
    <w:rsid w:val="00096E3C"/>
    <w:rsid w:val="000A46DA"/>
    <w:rsid w:val="000A72A5"/>
    <w:rsid w:val="000B04DD"/>
    <w:rsid w:val="000C31EC"/>
    <w:rsid w:val="000D049F"/>
    <w:rsid w:val="000D1B02"/>
    <w:rsid w:val="000E26A0"/>
    <w:rsid w:val="000E5B59"/>
    <w:rsid w:val="000F67F2"/>
    <w:rsid w:val="000F6C46"/>
    <w:rsid w:val="00105B1A"/>
    <w:rsid w:val="00105B6C"/>
    <w:rsid w:val="00114DFF"/>
    <w:rsid w:val="00125240"/>
    <w:rsid w:val="001253EA"/>
    <w:rsid w:val="001308A0"/>
    <w:rsid w:val="0013269E"/>
    <w:rsid w:val="00144655"/>
    <w:rsid w:val="00156AA7"/>
    <w:rsid w:val="00166DA5"/>
    <w:rsid w:val="0017421B"/>
    <w:rsid w:val="001773DB"/>
    <w:rsid w:val="00181BB8"/>
    <w:rsid w:val="001838D8"/>
    <w:rsid w:val="001843C9"/>
    <w:rsid w:val="00191FCA"/>
    <w:rsid w:val="0019439C"/>
    <w:rsid w:val="00196069"/>
    <w:rsid w:val="001961CF"/>
    <w:rsid w:val="001A7DD8"/>
    <w:rsid w:val="001B52A1"/>
    <w:rsid w:val="001B6E06"/>
    <w:rsid w:val="001C2704"/>
    <w:rsid w:val="001C3F93"/>
    <w:rsid w:val="001C429A"/>
    <w:rsid w:val="001C59A9"/>
    <w:rsid w:val="001D0043"/>
    <w:rsid w:val="001D0853"/>
    <w:rsid w:val="001D3047"/>
    <w:rsid w:val="001E014D"/>
    <w:rsid w:val="001E122E"/>
    <w:rsid w:val="001F3662"/>
    <w:rsid w:val="00217431"/>
    <w:rsid w:val="00227A54"/>
    <w:rsid w:val="00243323"/>
    <w:rsid w:val="00277C3B"/>
    <w:rsid w:val="002802F1"/>
    <w:rsid w:val="0028074F"/>
    <w:rsid w:val="002B0C2E"/>
    <w:rsid w:val="002C3ABA"/>
    <w:rsid w:val="002C3CCB"/>
    <w:rsid w:val="002C67B5"/>
    <w:rsid w:val="002D1568"/>
    <w:rsid w:val="002D1D64"/>
    <w:rsid w:val="002E0B72"/>
    <w:rsid w:val="002E3453"/>
    <w:rsid w:val="002E5297"/>
    <w:rsid w:val="0030045A"/>
    <w:rsid w:val="00312B02"/>
    <w:rsid w:val="00315BA0"/>
    <w:rsid w:val="003209F8"/>
    <w:rsid w:val="0032624D"/>
    <w:rsid w:val="00331FC0"/>
    <w:rsid w:val="00332220"/>
    <w:rsid w:val="00333FCA"/>
    <w:rsid w:val="00340B88"/>
    <w:rsid w:val="00344C90"/>
    <w:rsid w:val="0035194E"/>
    <w:rsid w:val="003553CF"/>
    <w:rsid w:val="003706A6"/>
    <w:rsid w:val="00385C85"/>
    <w:rsid w:val="00390FF1"/>
    <w:rsid w:val="003917BC"/>
    <w:rsid w:val="003919D6"/>
    <w:rsid w:val="003979EF"/>
    <w:rsid w:val="003A3DFB"/>
    <w:rsid w:val="003B1160"/>
    <w:rsid w:val="003C562D"/>
    <w:rsid w:val="003C5EF1"/>
    <w:rsid w:val="003C5F5F"/>
    <w:rsid w:val="003D0E97"/>
    <w:rsid w:val="003E33FC"/>
    <w:rsid w:val="003F3DF0"/>
    <w:rsid w:val="003F777D"/>
    <w:rsid w:val="00411DAE"/>
    <w:rsid w:val="004154D9"/>
    <w:rsid w:val="00422E08"/>
    <w:rsid w:val="0042767A"/>
    <w:rsid w:val="00450658"/>
    <w:rsid w:val="004550FC"/>
    <w:rsid w:val="0047550D"/>
    <w:rsid w:val="00497283"/>
    <w:rsid w:val="004A0C36"/>
    <w:rsid w:val="004A32E5"/>
    <w:rsid w:val="004B5915"/>
    <w:rsid w:val="004D369C"/>
    <w:rsid w:val="004D441E"/>
    <w:rsid w:val="004E3A32"/>
    <w:rsid w:val="004E5CB5"/>
    <w:rsid w:val="004F4262"/>
    <w:rsid w:val="004F4CC2"/>
    <w:rsid w:val="004F558D"/>
    <w:rsid w:val="004F72A7"/>
    <w:rsid w:val="0050236B"/>
    <w:rsid w:val="00503F8C"/>
    <w:rsid w:val="00504375"/>
    <w:rsid w:val="005060AD"/>
    <w:rsid w:val="00535422"/>
    <w:rsid w:val="005364B1"/>
    <w:rsid w:val="00545ADA"/>
    <w:rsid w:val="005468A8"/>
    <w:rsid w:val="00547F6F"/>
    <w:rsid w:val="00553334"/>
    <w:rsid w:val="0055470F"/>
    <w:rsid w:val="00556F00"/>
    <w:rsid w:val="00577967"/>
    <w:rsid w:val="00581937"/>
    <w:rsid w:val="00583052"/>
    <w:rsid w:val="0058345D"/>
    <w:rsid w:val="0058691E"/>
    <w:rsid w:val="00596E31"/>
    <w:rsid w:val="005B35C6"/>
    <w:rsid w:val="005B4F19"/>
    <w:rsid w:val="005C32D2"/>
    <w:rsid w:val="005D5470"/>
    <w:rsid w:val="005F5767"/>
    <w:rsid w:val="006023BF"/>
    <w:rsid w:val="0060528F"/>
    <w:rsid w:val="00606631"/>
    <w:rsid w:val="00611E8C"/>
    <w:rsid w:val="0061710E"/>
    <w:rsid w:val="0062076D"/>
    <w:rsid w:val="00624129"/>
    <w:rsid w:val="00625A26"/>
    <w:rsid w:val="00633601"/>
    <w:rsid w:val="0065385B"/>
    <w:rsid w:val="00661F54"/>
    <w:rsid w:val="00670CF5"/>
    <w:rsid w:val="0068580C"/>
    <w:rsid w:val="00693260"/>
    <w:rsid w:val="006973E7"/>
    <w:rsid w:val="006975E4"/>
    <w:rsid w:val="006A27C8"/>
    <w:rsid w:val="006A28D5"/>
    <w:rsid w:val="006B131D"/>
    <w:rsid w:val="006B5D0F"/>
    <w:rsid w:val="006B6F61"/>
    <w:rsid w:val="006C2C36"/>
    <w:rsid w:val="006C7E82"/>
    <w:rsid w:val="006E507C"/>
    <w:rsid w:val="007027D9"/>
    <w:rsid w:val="00702B4D"/>
    <w:rsid w:val="00717810"/>
    <w:rsid w:val="007302EB"/>
    <w:rsid w:val="007354C0"/>
    <w:rsid w:val="0074070A"/>
    <w:rsid w:val="00742276"/>
    <w:rsid w:val="00744D90"/>
    <w:rsid w:val="00745F8F"/>
    <w:rsid w:val="00751850"/>
    <w:rsid w:val="00756DAE"/>
    <w:rsid w:val="00757864"/>
    <w:rsid w:val="00770F6C"/>
    <w:rsid w:val="007725A8"/>
    <w:rsid w:val="007813B5"/>
    <w:rsid w:val="00786DCF"/>
    <w:rsid w:val="00787DF2"/>
    <w:rsid w:val="00792FE2"/>
    <w:rsid w:val="007A0BB1"/>
    <w:rsid w:val="007A19F1"/>
    <w:rsid w:val="007A2FF1"/>
    <w:rsid w:val="007A69E6"/>
    <w:rsid w:val="007B259E"/>
    <w:rsid w:val="007B5FE2"/>
    <w:rsid w:val="007C679E"/>
    <w:rsid w:val="007E254D"/>
    <w:rsid w:val="007E67E5"/>
    <w:rsid w:val="0080365F"/>
    <w:rsid w:val="008045CE"/>
    <w:rsid w:val="00815340"/>
    <w:rsid w:val="008173CA"/>
    <w:rsid w:val="00824E0E"/>
    <w:rsid w:val="0082556F"/>
    <w:rsid w:val="008330FB"/>
    <w:rsid w:val="00835D30"/>
    <w:rsid w:val="008413B4"/>
    <w:rsid w:val="00844425"/>
    <w:rsid w:val="00852397"/>
    <w:rsid w:val="0085399E"/>
    <w:rsid w:val="00853C30"/>
    <w:rsid w:val="00855B05"/>
    <w:rsid w:val="00857FF9"/>
    <w:rsid w:val="008600C1"/>
    <w:rsid w:val="00873960"/>
    <w:rsid w:val="0088018F"/>
    <w:rsid w:val="00892ADF"/>
    <w:rsid w:val="00892B0F"/>
    <w:rsid w:val="008A25E0"/>
    <w:rsid w:val="008A25E6"/>
    <w:rsid w:val="008A4F9A"/>
    <w:rsid w:val="008B402A"/>
    <w:rsid w:val="008D5405"/>
    <w:rsid w:val="008D5450"/>
    <w:rsid w:val="008D6B5C"/>
    <w:rsid w:val="008E267A"/>
    <w:rsid w:val="008E54D8"/>
    <w:rsid w:val="008E7B77"/>
    <w:rsid w:val="008F1749"/>
    <w:rsid w:val="008F452D"/>
    <w:rsid w:val="00901EA1"/>
    <w:rsid w:val="00901FCD"/>
    <w:rsid w:val="00921288"/>
    <w:rsid w:val="0092399D"/>
    <w:rsid w:val="00924113"/>
    <w:rsid w:val="0092472E"/>
    <w:rsid w:val="009264AD"/>
    <w:rsid w:val="00932828"/>
    <w:rsid w:val="009354D7"/>
    <w:rsid w:val="00946BDA"/>
    <w:rsid w:val="00953A9B"/>
    <w:rsid w:val="009642C1"/>
    <w:rsid w:val="00970F98"/>
    <w:rsid w:val="00972DE3"/>
    <w:rsid w:val="00972EC6"/>
    <w:rsid w:val="0097496A"/>
    <w:rsid w:val="009759DF"/>
    <w:rsid w:val="00985906"/>
    <w:rsid w:val="009859FF"/>
    <w:rsid w:val="009914A7"/>
    <w:rsid w:val="00995D94"/>
    <w:rsid w:val="009A5D69"/>
    <w:rsid w:val="009B09EE"/>
    <w:rsid w:val="009B3FEB"/>
    <w:rsid w:val="009B723A"/>
    <w:rsid w:val="009C3539"/>
    <w:rsid w:val="009C74E3"/>
    <w:rsid w:val="009D2C9F"/>
    <w:rsid w:val="009D407A"/>
    <w:rsid w:val="009E0619"/>
    <w:rsid w:val="009E6159"/>
    <w:rsid w:val="009F62E8"/>
    <w:rsid w:val="00A01744"/>
    <w:rsid w:val="00A0296C"/>
    <w:rsid w:val="00A02EE3"/>
    <w:rsid w:val="00A07D53"/>
    <w:rsid w:val="00A1431C"/>
    <w:rsid w:val="00A2067E"/>
    <w:rsid w:val="00A22099"/>
    <w:rsid w:val="00A26581"/>
    <w:rsid w:val="00A33A31"/>
    <w:rsid w:val="00A40DB0"/>
    <w:rsid w:val="00A4245A"/>
    <w:rsid w:val="00A44706"/>
    <w:rsid w:val="00A46365"/>
    <w:rsid w:val="00A66025"/>
    <w:rsid w:val="00A67BFD"/>
    <w:rsid w:val="00A72766"/>
    <w:rsid w:val="00A72D85"/>
    <w:rsid w:val="00A747FE"/>
    <w:rsid w:val="00A748A3"/>
    <w:rsid w:val="00A8777A"/>
    <w:rsid w:val="00A95DCA"/>
    <w:rsid w:val="00AA0FBD"/>
    <w:rsid w:val="00AA1F7A"/>
    <w:rsid w:val="00AA2DCB"/>
    <w:rsid w:val="00AA4E9E"/>
    <w:rsid w:val="00AA5F0E"/>
    <w:rsid w:val="00AA7B37"/>
    <w:rsid w:val="00AC4FCA"/>
    <w:rsid w:val="00AD2E7B"/>
    <w:rsid w:val="00AD50FC"/>
    <w:rsid w:val="00AD544B"/>
    <w:rsid w:val="00AD5C0A"/>
    <w:rsid w:val="00AF6FA1"/>
    <w:rsid w:val="00B006BC"/>
    <w:rsid w:val="00B0523C"/>
    <w:rsid w:val="00B13E9A"/>
    <w:rsid w:val="00B151B9"/>
    <w:rsid w:val="00B42191"/>
    <w:rsid w:val="00B438A5"/>
    <w:rsid w:val="00B4579B"/>
    <w:rsid w:val="00B519B4"/>
    <w:rsid w:val="00B60E39"/>
    <w:rsid w:val="00B62F40"/>
    <w:rsid w:val="00B675FE"/>
    <w:rsid w:val="00B7191F"/>
    <w:rsid w:val="00B80855"/>
    <w:rsid w:val="00B86685"/>
    <w:rsid w:val="00B92A59"/>
    <w:rsid w:val="00B951B6"/>
    <w:rsid w:val="00B95D0F"/>
    <w:rsid w:val="00BA0AA3"/>
    <w:rsid w:val="00BA4B26"/>
    <w:rsid w:val="00BA756A"/>
    <w:rsid w:val="00BB07D6"/>
    <w:rsid w:val="00BB4EC4"/>
    <w:rsid w:val="00BB6D3B"/>
    <w:rsid w:val="00BB7EA0"/>
    <w:rsid w:val="00BD2371"/>
    <w:rsid w:val="00BD444A"/>
    <w:rsid w:val="00BD4C33"/>
    <w:rsid w:val="00BE3634"/>
    <w:rsid w:val="00C02BC5"/>
    <w:rsid w:val="00C12B73"/>
    <w:rsid w:val="00C205A4"/>
    <w:rsid w:val="00C26868"/>
    <w:rsid w:val="00C36A5B"/>
    <w:rsid w:val="00C43D4C"/>
    <w:rsid w:val="00C45D30"/>
    <w:rsid w:val="00C46D64"/>
    <w:rsid w:val="00C80E02"/>
    <w:rsid w:val="00C82824"/>
    <w:rsid w:val="00C8675C"/>
    <w:rsid w:val="00C87D59"/>
    <w:rsid w:val="00C93A96"/>
    <w:rsid w:val="00C971C5"/>
    <w:rsid w:val="00CA2F87"/>
    <w:rsid w:val="00CA54EF"/>
    <w:rsid w:val="00CA5A74"/>
    <w:rsid w:val="00CA6BF4"/>
    <w:rsid w:val="00CB2488"/>
    <w:rsid w:val="00CB5226"/>
    <w:rsid w:val="00CC6137"/>
    <w:rsid w:val="00CC7879"/>
    <w:rsid w:val="00CD1439"/>
    <w:rsid w:val="00CD2110"/>
    <w:rsid w:val="00CD7E15"/>
    <w:rsid w:val="00CE45C1"/>
    <w:rsid w:val="00CE6AA1"/>
    <w:rsid w:val="00D10A1A"/>
    <w:rsid w:val="00D10C30"/>
    <w:rsid w:val="00D15D52"/>
    <w:rsid w:val="00D21E54"/>
    <w:rsid w:val="00D23F6C"/>
    <w:rsid w:val="00D26377"/>
    <w:rsid w:val="00D318A5"/>
    <w:rsid w:val="00D35A3C"/>
    <w:rsid w:val="00D42BEF"/>
    <w:rsid w:val="00D4384E"/>
    <w:rsid w:val="00D542E4"/>
    <w:rsid w:val="00D6098B"/>
    <w:rsid w:val="00D63F62"/>
    <w:rsid w:val="00D70831"/>
    <w:rsid w:val="00D73717"/>
    <w:rsid w:val="00D757D1"/>
    <w:rsid w:val="00D819A9"/>
    <w:rsid w:val="00D939FB"/>
    <w:rsid w:val="00D94D8C"/>
    <w:rsid w:val="00D951E2"/>
    <w:rsid w:val="00D96522"/>
    <w:rsid w:val="00DA15AD"/>
    <w:rsid w:val="00DB12AE"/>
    <w:rsid w:val="00DB1FC8"/>
    <w:rsid w:val="00DC764A"/>
    <w:rsid w:val="00DD15E7"/>
    <w:rsid w:val="00DD2B3F"/>
    <w:rsid w:val="00DD673A"/>
    <w:rsid w:val="00DE0034"/>
    <w:rsid w:val="00DE66F6"/>
    <w:rsid w:val="00DF5A09"/>
    <w:rsid w:val="00DF5A19"/>
    <w:rsid w:val="00DF7C41"/>
    <w:rsid w:val="00E26D53"/>
    <w:rsid w:val="00E30ED4"/>
    <w:rsid w:val="00E34B5F"/>
    <w:rsid w:val="00E34BCA"/>
    <w:rsid w:val="00E44FA1"/>
    <w:rsid w:val="00E45E2D"/>
    <w:rsid w:val="00E5188A"/>
    <w:rsid w:val="00E5443D"/>
    <w:rsid w:val="00E71477"/>
    <w:rsid w:val="00E720D4"/>
    <w:rsid w:val="00E75D18"/>
    <w:rsid w:val="00E878E6"/>
    <w:rsid w:val="00E87A41"/>
    <w:rsid w:val="00EB250E"/>
    <w:rsid w:val="00EB5F21"/>
    <w:rsid w:val="00EB64C3"/>
    <w:rsid w:val="00EC2DE0"/>
    <w:rsid w:val="00EC4CCD"/>
    <w:rsid w:val="00EC5585"/>
    <w:rsid w:val="00EC63E6"/>
    <w:rsid w:val="00ED1BAE"/>
    <w:rsid w:val="00EE6EB9"/>
    <w:rsid w:val="00EF44A8"/>
    <w:rsid w:val="00F000D5"/>
    <w:rsid w:val="00F00FFC"/>
    <w:rsid w:val="00F166E4"/>
    <w:rsid w:val="00F23942"/>
    <w:rsid w:val="00F2605E"/>
    <w:rsid w:val="00F31C14"/>
    <w:rsid w:val="00F320FF"/>
    <w:rsid w:val="00F46CC6"/>
    <w:rsid w:val="00F4716B"/>
    <w:rsid w:val="00F557D7"/>
    <w:rsid w:val="00F734F0"/>
    <w:rsid w:val="00F75BA8"/>
    <w:rsid w:val="00F807A9"/>
    <w:rsid w:val="00F83012"/>
    <w:rsid w:val="00F848C0"/>
    <w:rsid w:val="00F85886"/>
    <w:rsid w:val="00F908B3"/>
    <w:rsid w:val="00F915A6"/>
    <w:rsid w:val="00FA33F3"/>
    <w:rsid w:val="00FA3E80"/>
    <w:rsid w:val="00FB08DE"/>
    <w:rsid w:val="00FB6A38"/>
    <w:rsid w:val="00FC16C9"/>
    <w:rsid w:val="00FD5BBD"/>
    <w:rsid w:val="00FF5CA8"/>
    <w:rsid w:val="00FF64BF"/>
    <w:rsid w:val="012A40D0"/>
    <w:rsid w:val="01484A61"/>
    <w:rsid w:val="025B5A3C"/>
    <w:rsid w:val="02CA0A5E"/>
    <w:rsid w:val="03911722"/>
    <w:rsid w:val="0402034D"/>
    <w:rsid w:val="0497306C"/>
    <w:rsid w:val="04A26E5B"/>
    <w:rsid w:val="05FE49ED"/>
    <w:rsid w:val="07AE7A59"/>
    <w:rsid w:val="08BB064C"/>
    <w:rsid w:val="08C1789D"/>
    <w:rsid w:val="0FD617FD"/>
    <w:rsid w:val="10246A5D"/>
    <w:rsid w:val="104D5FA6"/>
    <w:rsid w:val="11B11FA9"/>
    <w:rsid w:val="1BB91305"/>
    <w:rsid w:val="1BCA4A6D"/>
    <w:rsid w:val="1D2866CA"/>
    <w:rsid w:val="1DD2454C"/>
    <w:rsid w:val="1E8F43DB"/>
    <w:rsid w:val="208E07A7"/>
    <w:rsid w:val="21A62DAC"/>
    <w:rsid w:val="22113BB5"/>
    <w:rsid w:val="22FA4C7F"/>
    <w:rsid w:val="232315C1"/>
    <w:rsid w:val="2847076D"/>
    <w:rsid w:val="2C872F4A"/>
    <w:rsid w:val="2E234BA8"/>
    <w:rsid w:val="315F4467"/>
    <w:rsid w:val="35186D59"/>
    <w:rsid w:val="35A1137D"/>
    <w:rsid w:val="36860434"/>
    <w:rsid w:val="375C7A13"/>
    <w:rsid w:val="3996791C"/>
    <w:rsid w:val="39DF1A3B"/>
    <w:rsid w:val="3A497457"/>
    <w:rsid w:val="3C2F0A11"/>
    <w:rsid w:val="3E205B64"/>
    <w:rsid w:val="3E5C7FCE"/>
    <w:rsid w:val="40AD602A"/>
    <w:rsid w:val="40B414CD"/>
    <w:rsid w:val="4B0D34EA"/>
    <w:rsid w:val="4B7D42D8"/>
    <w:rsid w:val="4B8E0D3E"/>
    <w:rsid w:val="4D444D27"/>
    <w:rsid w:val="4F304C82"/>
    <w:rsid w:val="4F555A0D"/>
    <w:rsid w:val="502D0DEE"/>
    <w:rsid w:val="542672AB"/>
    <w:rsid w:val="56A24E51"/>
    <w:rsid w:val="56FE4F82"/>
    <w:rsid w:val="5B2B59A9"/>
    <w:rsid w:val="5E752B80"/>
    <w:rsid w:val="5ED35BB6"/>
    <w:rsid w:val="600942AE"/>
    <w:rsid w:val="60472003"/>
    <w:rsid w:val="658E4693"/>
    <w:rsid w:val="67D11B31"/>
    <w:rsid w:val="6C970665"/>
    <w:rsid w:val="6E8750E2"/>
    <w:rsid w:val="6F0260D6"/>
    <w:rsid w:val="72B60F02"/>
    <w:rsid w:val="731427BE"/>
    <w:rsid w:val="743D4225"/>
    <w:rsid w:val="753D1C46"/>
    <w:rsid w:val="76D64DF7"/>
    <w:rsid w:val="78466A3F"/>
    <w:rsid w:val="78B14ED6"/>
    <w:rsid w:val="7B382CAA"/>
    <w:rsid w:val="7B6500BA"/>
    <w:rsid w:val="7BF34D74"/>
    <w:rsid w:val="7D4C28F7"/>
    <w:rsid w:val="7F9C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spacing w:line="700" w:lineRule="exact"/>
      <w:ind w:firstLine="600" w:firstLineChars="200"/>
    </w:pPr>
    <w:rPr>
      <w:rFonts w:eastAsia="仿宋_GB2312"/>
      <w:sz w:val="30"/>
    </w:r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</w:style>
  <w:style w:type="paragraph" w:styleId="4">
    <w:name w:val="Balloon Text"/>
    <w:basedOn w:val="1"/>
    <w:link w:val="12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正文文本缩进 Char"/>
    <w:basedOn w:val="9"/>
    <w:link w:val="2"/>
    <w:qFormat/>
    <w:uiPriority w:val="0"/>
    <w:rPr>
      <w:rFonts w:eastAsia="仿宋_GB2312"/>
      <w:kern w:val="2"/>
      <w:sz w:val="30"/>
      <w:szCs w:val="24"/>
    </w:rPr>
  </w:style>
  <w:style w:type="character" w:customStyle="1" w:styleId="12">
    <w:name w:val="批注框文本 Char"/>
    <w:basedOn w:val="9"/>
    <w:link w:val="4"/>
    <w:semiHidden/>
    <w:qFormat/>
    <w:uiPriority w:val="0"/>
    <w:rPr>
      <w:kern w:val="2"/>
      <w:sz w:val="18"/>
      <w:szCs w:val="18"/>
    </w:rPr>
  </w:style>
  <w:style w:type="character" w:customStyle="1" w:styleId="13">
    <w:name w:val="日期 Char"/>
    <w:basedOn w:val="9"/>
    <w:link w:val="3"/>
    <w:qFormat/>
    <w:uiPriority w:val="0"/>
    <w:rPr>
      <w:kern w:val="2"/>
      <w:sz w:val="21"/>
      <w:szCs w:val="24"/>
    </w:rPr>
  </w:style>
  <w:style w:type="character" w:customStyle="1" w:styleId="14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19979;&#34892;&#25991;&#65288;&#26032;&#65289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3A9D5-B32A-499F-9C1C-6AE34B3AED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下行文（新）.dot</Template>
  <Company>hrbeujwc</Company>
  <Pages>2</Pages>
  <Words>809</Words>
  <Characters>1288</Characters>
  <Lines>11</Lines>
  <Paragraphs>3</Paragraphs>
  <TotalTime>53</TotalTime>
  <ScaleCrop>false</ScaleCrop>
  <LinksUpToDate>false</LinksUpToDate>
  <CharactersWithSpaces>1314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2024-08-23T08:07:00Z</dcterms:created>
  <dc:creator>微软用户</dc:creator>
  <cp:lastModifiedBy>jxjyxy</cp:lastModifiedBy>
  <cp:lastPrinted>2026-09-02T02:03:00Z</cp:lastPrinted>
  <dcterms:modified xsi:type="dcterms:W3CDTF">2026-09-04T06:57:19Z</dcterms:modified>
  <dc:title>校教字〔2004〕号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CE1273F814364A3CA5A64DB001E7375B_13</vt:lpwstr>
  </property>
  <property fmtid="{D5CDD505-2E9C-101B-9397-08002B2CF9AE}" pid="4" name="KSOTemplateDocerSaveRecord">
    <vt:lpwstr>eyJoZGlkIjoiZTQzMTljZDZiMmMwOTMzMTcxNjAwY2I3ZGUzYmRmZmQiLCJ1c2VySWQiOiIzNTUwNjQ4NTkifQ==</vt:lpwstr>
  </property>
</Properties>
</file>